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45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45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45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453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45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453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453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45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45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45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453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45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453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453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453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75 989 000 000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75 989 000 000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75 989 000 000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9,5066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453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4532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3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4532E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2017-03-24T08:29:00Z</cp:lastPrinted>
  <dcterms:created xsi:type="dcterms:W3CDTF">2017-03-24T08:29:00Z</dcterms:created>
  <dcterms:modified xsi:type="dcterms:W3CDTF">2017-03-24T08:30:00Z</dcterms:modified>
</cp:coreProperties>
</file>