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A42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A42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29.07.2015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A428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A428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A428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A428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A42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A42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A428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A42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A428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A428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A42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A428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A428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A42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A428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A428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A428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A428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A428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A428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A428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A428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A42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A42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10 280 000 000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A42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10 280 000 000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A42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10 280 000 000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A42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11,5443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A428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A428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11,5750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A42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A42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1A428B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28B"/>
    <w:rsid w:val="0006322A"/>
    <w:rsid w:val="00096875"/>
    <w:rsid w:val="000B3557"/>
    <w:rsid w:val="000B56EB"/>
    <w:rsid w:val="000E5903"/>
    <w:rsid w:val="001526FF"/>
    <w:rsid w:val="00171884"/>
    <w:rsid w:val="001A428B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2015-07-31T07:04:00Z</dcterms:created>
  <dcterms:modified xsi:type="dcterms:W3CDTF">2015-07-31T07:05:00Z</dcterms:modified>
</cp:coreProperties>
</file>