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B43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B43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B43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2016007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B43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1B432C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1B432C" w:rsidRDefault="001B432C" w:rsidP="001B432C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B43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B43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B43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B432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B43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B432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B432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B43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B43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B432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B432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B432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B432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B432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B432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B432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B432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B432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B432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B432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B43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B43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B43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B43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29 450 000 000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B43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10,6154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B432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B432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B43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B432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1B432C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2C"/>
    <w:rsid w:val="0006322A"/>
    <w:rsid w:val="00096875"/>
    <w:rsid w:val="000B3557"/>
    <w:rsid w:val="000B56EB"/>
    <w:rsid w:val="000E5903"/>
    <w:rsid w:val="001526FF"/>
    <w:rsid w:val="00171884"/>
    <w:rsid w:val="001B432C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2016-01-22T06:25:00Z</dcterms:created>
  <dcterms:modified xsi:type="dcterms:W3CDTF">2016-01-22T06:26:00Z</dcterms:modified>
</cp:coreProperties>
</file>