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BD29F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BD29F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30.01.2017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BD29F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2017021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BD29F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BD29F3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BD29F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30.01.2017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BD29F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31.01.2017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BD29F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BD29F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BD29F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BD29F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BD29F3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BD29F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BD29F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BD29F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BD29F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BD29F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BD29F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BD29F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BD29F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BD29F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BD29F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BD29F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BD29F3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BD29F3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BD29F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D29F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294 915 000 000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D29F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294 915 000 000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D29F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294 915 000 000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BD29F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9,5165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BD29F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BD29F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9,7200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BD29F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BD29F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BD29F3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9F3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29F3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BD29F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BD29F3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BD29F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BD29F3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553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2017-01-30T08:29:00Z</cp:lastPrinted>
  <dcterms:created xsi:type="dcterms:W3CDTF">2017-01-30T08:28:00Z</dcterms:created>
  <dcterms:modified xsi:type="dcterms:W3CDTF">2017-01-30T08:29:00Z</dcterms:modified>
</cp:coreProperties>
</file>