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36E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36E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36E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36E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36EF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36E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36E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36E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36E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36E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36E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36EF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36E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36E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36E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36E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36E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36E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36E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36E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36E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36E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36E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36EF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36EF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36E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36E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359 045 000 000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36E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36E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36E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10,5788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36EF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36EF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36E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36E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836EF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EF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6EF1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2015-11-27T06:11:00Z</cp:lastPrinted>
  <dcterms:created xsi:type="dcterms:W3CDTF">2015-11-27T06:10:00Z</dcterms:created>
  <dcterms:modified xsi:type="dcterms:W3CDTF">2015-11-27T06:12:00Z</dcterms:modified>
</cp:coreProperties>
</file>