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15.11.2017</w:t>
            </w:r>
          </w:p>
        </w:tc>
      </w:tr>
      <w:tr w:rsidR="003C549B" w:rsidRPr="00B237E3" w:rsidTr="00F4725A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F472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2017305</w:t>
            </w:r>
          </w:p>
        </w:tc>
      </w:tr>
      <w:tr w:rsidR="003C549B" w:rsidRPr="00B237E3" w:rsidTr="00F4725A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4725A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4725A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472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4725A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F472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15.11.2017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16.11.2017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F472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4725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4725A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4725A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4725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4725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F472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4725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F472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4725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F472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4725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F472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4725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F472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4725A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F472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4725A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F472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4725A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F4725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4725A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F4725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32 400 000 000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32 400 000 000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32 400 000 000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7,8595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7,8703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F4725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F472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25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725A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2017-11-16T10:55:00Z</dcterms:created>
  <dcterms:modified xsi:type="dcterms:W3CDTF">2017-11-16T10:56:00Z</dcterms:modified>
</cp:coreProperties>
</file>