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D0D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D0D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D0D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D0D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D0D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D0D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D0D9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D0D9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D0D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D0D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D0D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D0D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D0D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D0D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D0D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D0D9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D0D9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D0D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D0D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0D0D97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D97"/>
    <w:rsid w:val="0006322A"/>
    <w:rsid w:val="00096875"/>
    <w:rsid w:val="000B3557"/>
    <w:rsid w:val="000B56EB"/>
    <w:rsid w:val="000D0D97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2015-08-11T06:21:00Z</dcterms:created>
  <dcterms:modified xsi:type="dcterms:W3CDTF">2015-08-11T06:22:00Z</dcterms:modified>
</cp:coreProperties>
</file>