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96C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96C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96C6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2016082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</w:t>
            </w:r>
            <w:bookmarkStart w:id="0" w:name="_GoBack"/>
            <w:bookmarkEnd w:id="0"/>
            <w:r w:rsidRPr="00F75869">
              <w:t xml:space="preserve">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96C6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96C6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96C6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96C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96C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96C6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96C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96C6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96C6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96C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96C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96C6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96C6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96C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96C6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96C6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96C6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96C6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96C6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96C6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96C6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96C6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96C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96C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242 600 000 000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96C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96C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96C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96C6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96C6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10,7723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96C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96C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C6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96C6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2016-04-22T11:07:00Z</dcterms:created>
  <dcterms:modified xsi:type="dcterms:W3CDTF">2016-04-22T11:18:00Z</dcterms:modified>
</cp:coreProperties>
</file>