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9A3E1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9A3E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9A3E1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9A3E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22.02.2018</w:t>
            </w:r>
          </w:p>
        </w:tc>
      </w:tr>
      <w:tr w:rsidR="003C549B" w:rsidRPr="00B237E3" w:rsidTr="009A3E1A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9A3E1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2018045</w:t>
            </w:r>
          </w:p>
        </w:tc>
      </w:tr>
      <w:tr w:rsidR="003C549B" w:rsidRPr="00B237E3" w:rsidTr="009A3E1A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9A3E1A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9A3E1A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9A3E1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9A3E1A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9A3E1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4</w:t>
            </w:r>
          </w:p>
        </w:tc>
      </w:tr>
      <w:tr w:rsidR="003C549B" w:rsidRPr="002113E5" w:rsidTr="009A3E1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9A3E1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22.02.2018</w:t>
            </w:r>
          </w:p>
        </w:tc>
      </w:tr>
      <w:tr w:rsidR="003C549B" w:rsidRPr="002113E5" w:rsidTr="009A3E1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9A3E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26.02.2018</w:t>
            </w:r>
          </w:p>
        </w:tc>
      </w:tr>
      <w:tr w:rsidR="003C549B" w:rsidRPr="002113E5" w:rsidTr="009A3E1A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9A3E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9A3E1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9A3E1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9A3E1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9A3E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9A3E1A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9A3E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9A3E1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9A3E1A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9A3E1A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9A3E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A3E1A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A3E1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A3E1A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9A3E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9A3E1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9A3E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A3E1A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9A3E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A3E1A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9A3E1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9A3E1A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9A3E1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9A3E1A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9A3E1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9A3E1A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9A3E1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9A3E1A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9A3E1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9A3E1A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9A3E1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9A3E1A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9A3E1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9A3E1A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9A3E1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9A3E1A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9A3E1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9A3E1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9A3E1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9A3E1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9A3E1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9A3E1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9A3E1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9A3E1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9A3E1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9A3E1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9A3E1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9A3E1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9A3E1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9A3E1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9A3E1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9A3E1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9A3E1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9A3E1A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9A3E1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E1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3E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2018-02-26T11:01:00Z</dcterms:created>
  <dcterms:modified xsi:type="dcterms:W3CDTF">2018-02-26T11:02:00Z</dcterms:modified>
</cp:coreProperties>
</file>