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28.01.2019</w:t>
            </w:r>
          </w:p>
        </w:tc>
      </w:tr>
      <w:tr w:rsidR="00323E66" w:rsidRPr="00CC5818" w:rsidTr="000B079B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2019020</w:t>
            </w:r>
          </w:p>
        </w:tc>
      </w:tr>
      <w:tr w:rsidR="00323E66" w:rsidRPr="00CC5818" w:rsidTr="000B079B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B079B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B079B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B079B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B079B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28.01.2019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29.01.2019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B079B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B079B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B079B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B079B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B079B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B079B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B079B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B079B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</w:rPr>
            </w:pPr>
            <w:r>
              <w:t>150 200 000 000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</w:rPr>
            </w:pPr>
            <w:r>
              <w:t>150 200 000 000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</w:rPr>
            </w:pPr>
            <w:r>
              <w:t>150 200 000 000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</w:rPr>
            </w:pPr>
            <w:r>
              <w:t>7,3603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7,3603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0B079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B07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B079B" w:rsidP="0011411A">
      <w:r>
        <w:rPr>
          <w:lang w:val="en-US"/>
        </w:rPr>
        <w:t xml:space="preserve"> </w:t>
      </w:r>
    </w:p>
    <w:p w:rsidR="0011411A" w:rsidRDefault="000B079B" w:rsidP="000B079B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79B"/>
    <w:rsid w:val="0006322A"/>
    <w:rsid w:val="00096875"/>
    <w:rsid w:val="000B079B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2019-01-29T10:59:00Z</dcterms:created>
  <dcterms:modified xsi:type="dcterms:W3CDTF">2019-01-29T11:00:00Z</dcterms:modified>
</cp:coreProperties>
</file>