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773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73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773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73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773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773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773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773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773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773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773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773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773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7736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7736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10 695 000 000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10 695 000 000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10 695 000 000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773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7736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6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7736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73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736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73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73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2017-01-24T08:39:00Z</cp:lastPrinted>
  <dcterms:created xsi:type="dcterms:W3CDTF">2017-01-24T08:38:00Z</dcterms:created>
  <dcterms:modified xsi:type="dcterms:W3CDTF">2017-01-24T08:41:00Z</dcterms:modified>
</cp:coreProperties>
</file>