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bookmarkStart w:id="0" w:name="_GoBack"/>
            <w:bookmarkEnd w:id="0"/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8051C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8051C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17.03.2016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8051C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2016051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051C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8051C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8051C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17.03.2016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8051C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8051C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051C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8051C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8051C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8051CF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8051C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8051C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8051C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8051C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8051C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8051C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8051C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8051C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8051C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8051C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8051C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8051C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8051C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8051C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051C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126 600 000 000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051C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051C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8051C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10,6610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051C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051C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10,8100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8051C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8051C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8051CF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1CF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051C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11</TotalTime>
  <Pages>3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2016-03-17T08:37:00Z</cp:lastPrinted>
  <dcterms:created xsi:type="dcterms:W3CDTF">2016-03-17T08:29:00Z</dcterms:created>
  <dcterms:modified xsi:type="dcterms:W3CDTF">2016-03-17T08:40:00Z</dcterms:modified>
</cp:coreProperties>
</file>