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12.07.2017</w:t>
            </w:r>
          </w:p>
        </w:tc>
      </w:tr>
      <w:tr w:rsidR="003C549B" w:rsidRPr="00B237E3" w:rsidTr="00A7510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751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2017175</w:t>
            </w:r>
          </w:p>
        </w:tc>
      </w:tr>
      <w:tr w:rsidR="003C549B" w:rsidRPr="00B237E3" w:rsidTr="00A7510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7510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7510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751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A7510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751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12.07.2017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13.07.2017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751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7510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7510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7510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7510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7510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751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7510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751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7510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751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7510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751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7510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751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7510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751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7510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751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7510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7510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7510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7510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417 100 000 000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8,5185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8,5700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A7510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751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0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7510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2017-07-13T10:58:00Z</dcterms:created>
  <dcterms:modified xsi:type="dcterms:W3CDTF">2017-07-13T10:58:00Z</dcterms:modified>
</cp:coreProperties>
</file>