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3747D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3747D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18.02.2016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3747D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2016031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747D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3747D9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3747D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19.02.2016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3747D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04.03.2016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3747D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747D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3747D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3747D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3747D9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3747D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3747D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3747D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3747D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3747D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3747D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3747D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3747D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3747D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3747D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3747D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3747D9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3747D9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3747D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10,6000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747D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51 800 000 000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747D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747D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3747D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10,6046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747D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10,6000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747D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10,7500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3747D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3747D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7767B4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7D9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747D9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67B4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13</TotalTime>
  <Pages>3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2016-02-18T13:17:00Z</dcterms:created>
  <dcterms:modified xsi:type="dcterms:W3CDTF">2016-02-18T13:30:00Z</dcterms:modified>
</cp:coreProperties>
</file>