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10.09.2018</w:t>
            </w:r>
          </w:p>
        </w:tc>
      </w:tr>
      <w:tr w:rsidR="00323E66" w:rsidRPr="00CC5818" w:rsidTr="008E5CD2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2018255</w:t>
            </w:r>
          </w:p>
        </w:tc>
      </w:tr>
      <w:tr w:rsidR="00323E66" w:rsidRPr="00CC5818" w:rsidTr="008E5CD2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E5CD2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E5CD2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8E5CD2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8E5CD2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11.09.2018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18.09.2018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E5CD2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8E5CD2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E5CD2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 xml:space="preserve">(да; </w:t>
            </w:r>
            <w:r w:rsidRPr="003A4633">
              <w:rPr>
                <w:i/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Да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E5CD2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8E5CD2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8E5CD2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8E5CD2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8E5CD2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 w:val="24"/>
              </w:rPr>
            </w:pPr>
            <w:r>
              <w:t>2 260 000 000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 w:val="24"/>
              </w:rPr>
            </w:pPr>
            <w:r>
              <w:t>2 260 000 000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 w:val="24"/>
              </w:rPr>
            </w:pPr>
            <w:r>
              <w:t>2 260 000 000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 w:val="24"/>
              </w:rPr>
            </w:pPr>
            <w:r>
              <w:t>6,9049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6,9500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8E5CD2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8E5CD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CD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E5CD2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2018-09-11T10:49:00Z</dcterms:created>
  <dcterms:modified xsi:type="dcterms:W3CDTF">2018-09-11T10:49:00Z</dcterms:modified>
</cp:coreProperties>
</file>