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45B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5B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545B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45BD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45B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45BD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45BD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45B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45B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45B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45BD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545B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545BD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45BD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45BD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260 880 000 000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10,0174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45BD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545BDE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BD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45BDE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45B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45BD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45B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45BD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2016-06-24T08:28:00Z</cp:lastPrinted>
  <dcterms:created xsi:type="dcterms:W3CDTF">2016-06-24T08:28:00Z</dcterms:created>
  <dcterms:modified xsi:type="dcterms:W3CDTF">2016-06-24T08:29:00Z</dcterms:modified>
</cp:coreProperties>
</file>