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56E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56E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56E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56E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56E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56E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56E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56E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56E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56E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56E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56E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56E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56E7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56E7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9,2678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56E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56E72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E7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56E72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2017-04-11T08:52:00Z</cp:lastPrinted>
  <dcterms:created xsi:type="dcterms:W3CDTF">2017-04-11T08:51:00Z</dcterms:created>
  <dcterms:modified xsi:type="dcterms:W3CDTF">2017-04-11T08:53:00Z</dcterms:modified>
</cp:coreProperties>
</file>