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402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A402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402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A402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26.01.2018</w:t>
            </w:r>
          </w:p>
        </w:tc>
      </w:tr>
      <w:tr w:rsidR="003C549B" w:rsidRPr="00B237E3" w:rsidTr="00A40222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A4022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2018018</w:t>
            </w:r>
          </w:p>
        </w:tc>
      </w:tr>
      <w:tr w:rsidR="003C549B" w:rsidRPr="00B237E3" w:rsidTr="00A40222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40222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40222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A4022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A40222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A4022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A402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A4022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26.01.2018</w:t>
            </w:r>
          </w:p>
        </w:tc>
      </w:tr>
      <w:tr w:rsidR="003C549B" w:rsidRPr="002113E5" w:rsidTr="00A402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A402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29.01.2018</w:t>
            </w:r>
          </w:p>
        </w:tc>
      </w:tr>
      <w:tr w:rsidR="003C549B" w:rsidRPr="002113E5" w:rsidTr="00A40222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A402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A402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A4022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402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A402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40222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A402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402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A4022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40222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A402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40222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402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40222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A402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402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A402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40222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A402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40222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A4022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4022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A4022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A4022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A4022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A4022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A4022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A40222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A4022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A40222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A4022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A40222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A4022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A40222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A4022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40222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A4022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402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A402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402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402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402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402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402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402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402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A402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402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A4022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402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A4022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402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A402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40222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A4022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22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40222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2018-01-29T11:05:00Z</dcterms:created>
  <dcterms:modified xsi:type="dcterms:W3CDTF">2018-01-29T11:05:00Z</dcterms:modified>
</cp:coreProperties>
</file>