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37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37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37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37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37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37B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37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37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37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37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37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37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37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37B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37B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37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937B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7B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37BE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37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37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37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37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2017-03-02T12:31:00Z</cp:lastPrinted>
  <dcterms:created xsi:type="dcterms:W3CDTF">2017-03-02T12:31:00Z</dcterms:created>
  <dcterms:modified xsi:type="dcterms:W3CDTF">2017-03-02T12:32:00Z</dcterms:modified>
</cp:coreProperties>
</file>