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19.11.2018</w:t>
            </w:r>
          </w:p>
        </w:tc>
      </w:tr>
      <w:tr w:rsidR="00323E66" w:rsidRPr="00CC5818" w:rsidTr="00B5149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2018323</w:t>
            </w:r>
          </w:p>
        </w:tc>
      </w:tr>
      <w:tr w:rsidR="00323E66" w:rsidRPr="00CC5818" w:rsidTr="00B5149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5149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51495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B51495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350 000 000 000</w:t>
            </w:r>
          </w:p>
        </w:tc>
      </w:tr>
      <w:tr w:rsidR="00323E66" w:rsidRPr="00CC5818" w:rsidTr="00B51495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19.11.2018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20.11.2018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5149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B51495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51495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51495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51495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51495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51495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B51495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t>7,1203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B5149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5149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51495" w:rsidP="0011411A">
      <w:r>
        <w:rPr>
          <w:lang w:val="en-US"/>
        </w:rPr>
        <w:t xml:space="preserve"> </w:t>
      </w:r>
    </w:p>
    <w:p w:rsidR="00D92F8E" w:rsidRPr="00A52B20" w:rsidRDefault="00B51495" w:rsidP="00933604">
      <w:r>
        <w:t xml:space="preserve">     </w:t>
      </w:r>
    </w:p>
    <w:p w:rsidR="00A52B20" w:rsidRPr="00401125" w:rsidRDefault="00B5149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49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495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2018-11-20T11:00:00Z</dcterms:created>
  <dcterms:modified xsi:type="dcterms:W3CDTF">2018-11-20T11:01:00Z</dcterms:modified>
</cp:coreProperties>
</file>