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01B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01B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01B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01B3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01B3A">
        <w:trPr>
          <w:trHeight w:val="6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01B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01B3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01B3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01B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01B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01B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01B3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01B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01B3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01B3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01B3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D01B3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</w:t>
            </w:r>
            <w:r>
              <w:t>40</w:t>
            </w:r>
            <w:r>
              <w:rPr>
                <w:lang w:val="en-US"/>
              </w:rPr>
              <w:t>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D01B3A" w:rsidRDefault="00D01B3A" w:rsidP="00D01B3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</w:t>
            </w:r>
            <w:r>
              <w:t>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D01B3A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01B3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D01B3A" w:rsidRDefault="00232B0E" w:rsidP="00D01B3A">
      <w:pPr>
        <w:ind w:firstLine="0"/>
        <w:rPr>
          <w:szCs w:val="28"/>
        </w:rPr>
      </w:pPr>
      <w:bookmarkStart w:id="0" w:name="_GoBack"/>
      <w:bookmarkEnd w:id="0"/>
    </w:p>
    <w:sectPr w:rsidR="00232B0E" w:rsidRPr="00D01B3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3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01B3A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2016-08-05T11:03:00Z</dcterms:created>
  <dcterms:modified xsi:type="dcterms:W3CDTF">2016-08-05T11:05:00Z</dcterms:modified>
</cp:coreProperties>
</file>