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761CC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761C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761CC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761C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05.02.2018</w:t>
            </w:r>
          </w:p>
        </w:tc>
      </w:tr>
      <w:tr w:rsidR="003C549B" w:rsidRPr="00B237E3" w:rsidTr="00761CC7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761CC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2018027</w:t>
            </w:r>
          </w:p>
        </w:tc>
      </w:tr>
      <w:tr w:rsidR="003C549B" w:rsidRPr="00B237E3" w:rsidTr="00761CC7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761CC7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761CC7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761CC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761CC7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761CC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761CC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761CC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06.02.2018</w:t>
            </w:r>
          </w:p>
        </w:tc>
      </w:tr>
      <w:tr w:rsidR="003C549B" w:rsidRPr="002113E5" w:rsidTr="00761CC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761C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13.02.2018</w:t>
            </w:r>
          </w:p>
        </w:tc>
      </w:tr>
      <w:tr w:rsidR="003C549B" w:rsidRPr="002113E5" w:rsidTr="00761CC7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761C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761CC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761CC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761CC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761C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761CC7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761C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761CC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761CC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761CC7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761C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61CC7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61CC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61CC7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761C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761CC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761C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61CC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761C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61CC7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761C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761CC7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761CC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761CC7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761CC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761CC7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761CC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761CC7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761CC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761CC7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761CC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761CC7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761CC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761CC7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761CC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761CC7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761CC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761CC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761C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761CC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761C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761CC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761C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761CC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761C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22 600 000 000</w:t>
            </w:r>
          </w:p>
        </w:tc>
      </w:tr>
      <w:tr w:rsidR="003C549B" w:rsidRPr="0065185C" w:rsidTr="00761CC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761C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7,3757</w:t>
            </w:r>
          </w:p>
        </w:tc>
      </w:tr>
      <w:tr w:rsidR="003C549B" w:rsidRPr="0065185C" w:rsidTr="00761CC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761CC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761CC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761CC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7,4100</w:t>
            </w:r>
          </w:p>
        </w:tc>
      </w:tr>
      <w:tr w:rsidR="003C549B" w:rsidRPr="0065185C" w:rsidTr="00761CC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761C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761CC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761C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CC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61CC7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2018-02-06T11:01:00Z</dcterms:created>
  <dcterms:modified xsi:type="dcterms:W3CDTF">2018-02-06T11:02:00Z</dcterms:modified>
</cp:coreProperties>
</file>