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A34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A34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A347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2017057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A347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A347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BA347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BA34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A34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A347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A34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A347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A347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A34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BA34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A347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A347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A347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A347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A347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A347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A347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BA347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BA347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A347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A347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A34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A34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128 700 000 000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A34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128 700 000 000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A34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128 700 000 000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A34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9,5535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A347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A347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A34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A347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BA3474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47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A3474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A34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A347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BA347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A347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2017-03-09T12:39:00Z</cp:lastPrinted>
  <dcterms:created xsi:type="dcterms:W3CDTF">2017-03-09T12:39:00Z</dcterms:created>
  <dcterms:modified xsi:type="dcterms:W3CDTF">2017-03-09T12:39:00Z</dcterms:modified>
</cp:coreProperties>
</file>