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15.05.2018</w:t>
            </w:r>
          </w:p>
        </w:tc>
      </w:tr>
      <w:tr w:rsidR="00323E66" w:rsidRPr="00CC5818" w:rsidTr="00535A5C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2018124</w:t>
            </w:r>
          </w:p>
        </w:tc>
      </w:tr>
      <w:tr w:rsidR="00323E66" w:rsidRPr="00CC5818" w:rsidTr="00535A5C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35A5C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35A5C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35A5C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535A5C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15.05.2018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16.05.2018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35A5C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35A5C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35A5C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35A5C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535A5C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535A5C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535A5C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35A5C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</w:rPr>
            </w:pPr>
            <w:r>
              <w:t>1 700 000 000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</w:rPr>
            </w:pPr>
            <w:r>
              <w:t>1 700 000 000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</w:rPr>
            </w:pPr>
            <w:r>
              <w:t>1 700 000 000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535A5C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535A5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A5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35A5C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2018-05-16T11:17:00Z</dcterms:created>
  <dcterms:modified xsi:type="dcterms:W3CDTF">2018-05-16T11:18:00Z</dcterms:modified>
</cp:coreProperties>
</file>