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818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818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818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818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81876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818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818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818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818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818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818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818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818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818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8187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881876">
        <w:trPr>
          <w:trHeight w:val="565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8187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274 600 000 000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274 600 000 000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274 600 000 000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818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88187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7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81876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2017-07-21T08:33:00Z</cp:lastPrinted>
  <dcterms:created xsi:type="dcterms:W3CDTF">2017-07-21T08:32:00Z</dcterms:created>
  <dcterms:modified xsi:type="dcterms:W3CDTF">2017-07-21T08:35:00Z</dcterms:modified>
</cp:coreProperties>
</file>