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412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412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412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412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412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412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412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412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412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412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412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412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412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4121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4121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412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266 491 000 000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10,6875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412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D4121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21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41219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2015-11-11T06:17:00Z</cp:lastPrinted>
  <dcterms:created xsi:type="dcterms:W3CDTF">2015-11-11T06:14:00Z</dcterms:created>
  <dcterms:modified xsi:type="dcterms:W3CDTF">2015-11-11T06:18:00Z</dcterms:modified>
</cp:coreProperties>
</file>