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17.08.2018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2018225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20.08.2018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21.12.2018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6,34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6,3400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 w:val="24"/>
              </w:rPr>
            </w:pPr>
            <w:r>
              <w:t>12 700 000 000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 w:val="24"/>
              </w:rPr>
            </w:pPr>
            <w:r>
              <w:t>12 700 000 000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 w:val="24"/>
              </w:rPr>
            </w:pPr>
            <w:r>
              <w:t>12 700 000 000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 w:val="24"/>
              </w:rPr>
            </w:pPr>
            <w:r>
              <w:t>6,3864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6,3400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6,4321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514BE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514BEF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BE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14BEF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2018-08-17T14:29:00Z</dcterms:created>
  <dcterms:modified xsi:type="dcterms:W3CDTF">2018-08-17T14:30:00Z</dcterms:modified>
</cp:coreProperties>
</file>