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21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1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21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21FE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21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21FE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21FE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21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21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21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21FE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21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21FE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21FE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21FE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37848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921FE0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921FE0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21FE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21FE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FE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21FE0"/>
    <w:rsid w:val="00937848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1F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1FE0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21FE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21FE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2017-01-13T12:05:00Z</cp:lastPrinted>
  <dcterms:created xsi:type="dcterms:W3CDTF">2017-01-13T12:03:00Z</dcterms:created>
  <dcterms:modified xsi:type="dcterms:W3CDTF">2017-01-13T14:47:00Z</dcterms:modified>
</cp:coreProperties>
</file>