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16.04.2018</w:t>
            </w:r>
          </w:p>
        </w:tc>
      </w:tr>
      <w:tr w:rsidR="00323E66" w:rsidRPr="00CC5818" w:rsidTr="004315C9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2018092</w:t>
            </w:r>
          </w:p>
        </w:tc>
      </w:tr>
      <w:tr w:rsidR="00323E66" w:rsidRPr="00CC5818" w:rsidTr="004315C9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4315C9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4315C9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4315C9">
        <w:trPr>
          <w:trHeight w:val="1036"/>
        </w:trPr>
        <w:tc>
          <w:tcPr>
            <w:tcW w:w="6379" w:type="dxa"/>
          </w:tcPr>
          <w:p w:rsidR="00323E66" w:rsidRPr="00CC5818" w:rsidRDefault="00323E66" w:rsidP="00732610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</w:t>
            </w:r>
            <w:r w:rsidR="00E52BD6">
              <w:rPr>
                <w:szCs w:val="28"/>
              </w:rPr>
              <w:t xml:space="preserve">ам </w:t>
            </w:r>
            <w:proofErr w:type="spellStart"/>
            <w:r w:rsidR="00E52BD6">
              <w:rPr>
                <w:szCs w:val="28"/>
              </w:rPr>
              <w:t>репо</w:t>
            </w:r>
            <w:proofErr w:type="spellEnd"/>
            <w:r w:rsidR="00E52BD6">
              <w:rPr>
                <w:szCs w:val="28"/>
              </w:rPr>
              <w:t xml:space="preserve"> (Лимит отбора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4315C9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16.04.2018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17.04.2018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732610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</w:t>
            </w:r>
            <w:r w:rsidR="00E52BD6">
              <w:rPr>
                <w:szCs w:val="28"/>
              </w:rPr>
              <w:t>нимальный размер одной Заявки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4315C9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4315C9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315C9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315C9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4315C9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4315C9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4315C9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4315C9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E52BD6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 w:val="24"/>
              </w:rPr>
            </w:pPr>
            <w:r>
              <w:t>6 750 000 000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 w:val="24"/>
              </w:rPr>
            </w:pPr>
            <w:r>
              <w:t>6 750 000 000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  <w:bookmarkStart w:id="0" w:name="_GoBack"/>
            <w:bookmarkEnd w:id="0"/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 w:val="24"/>
              </w:rPr>
            </w:pPr>
            <w:r>
              <w:t>6 750 000 000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4315C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4315C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sectPr w:rsidR="00232B0E" w:rsidRPr="00CC5818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5C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15C9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32610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6370"/>
    <w:rsid w:val="00DC24B9"/>
    <w:rsid w:val="00E07431"/>
    <w:rsid w:val="00E11EA2"/>
    <w:rsid w:val="00E52BD6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1</TotalTime>
  <Pages>3</Pages>
  <Words>500</Words>
  <Characters>3442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2018-04-17T11:03:00Z</dcterms:created>
  <dcterms:modified xsi:type="dcterms:W3CDTF">2018-04-27T05:40:00Z</dcterms:modified>
</cp:coreProperties>
</file>