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54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3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435E96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14.06.2017</w:t>
            </w:r>
          </w:p>
        </w:tc>
      </w:tr>
      <w:tr w:rsidR="003C549B" w:rsidRPr="00B237E3" w:rsidTr="00F86EA7">
        <w:trPr>
          <w:trHeight w:val="1036"/>
        </w:trPr>
        <w:tc>
          <w:tcPr>
            <w:tcW w:w="694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0B3557" w:rsidRDefault="00F86E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2017147</w:t>
            </w:r>
          </w:p>
        </w:tc>
      </w:tr>
      <w:tr w:rsidR="003C549B" w:rsidRPr="00B237E3" w:rsidTr="00F86EA7">
        <w:trPr>
          <w:trHeight w:val="1036"/>
        </w:trPr>
        <w:tc>
          <w:tcPr>
            <w:tcW w:w="694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86EA7">
        <w:trPr>
          <w:trHeight w:val="1036"/>
        </w:trPr>
        <w:tc>
          <w:tcPr>
            <w:tcW w:w="694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</w:t>
            </w:r>
            <w:r w:rsidRPr="00F75869">
              <w:lastRenderedPageBreak/>
              <w:t>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86EA7">
        <w:trPr>
          <w:trHeight w:val="1036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8D0AC1" w:rsidRDefault="00F86E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86EA7">
        <w:trPr>
          <w:trHeight w:val="413"/>
        </w:trPr>
        <w:tc>
          <w:tcPr>
            <w:tcW w:w="694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171884" w:rsidRDefault="00F86E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14.06.2017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15.06.2017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8D0AC1" w:rsidRDefault="00F86E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86EA7">
        <w:trPr>
          <w:trHeight w:val="511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86EA7">
        <w:trPr>
          <w:trHeight w:val="551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954" w:type="dxa"/>
            <w:gridSpan w:val="2"/>
            <w:vAlign w:val="center"/>
          </w:tcPr>
          <w:p w:rsidR="003C549B" w:rsidRPr="00F24CA9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86EA7">
        <w:trPr>
          <w:trHeight w:val="85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954" w:type="dxa"/>
            <w:gridSpan w:val="2"/>
            <w:vAlign w:val="center"/>
          </w:tcPr>
          <w:p w:rsidR="003C549B" w:rsidRPr="00311ADA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5D63E4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86EA7">
        <w:trPr>
          <w:trHeight w:val="397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AD1542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86EA7">
        <w:trPr>
          <w:trHeight w:val="511"/>
        </w:trPr>
        <w:tc>
          <w:tcPr>
            <w:tcW w:w="694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954" w:type="dxa"/>
            <w:gridSpan w:val="2"/>
            <w:vAlign w:val="center"/>
          </w:tcPr>
          <w:p w:rsidR="003C549B" w:rsidRPr="002113E5" w:rsidRDefault="00F86E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3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  <w:gridSpan w:val="2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86E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  <w:gridSpan w:val="2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86E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  <w:gridSpan w:val="2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86E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  <w:gridSpan w:val="2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86E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  <w:gridSpan w:val="2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86E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gridSpan w:val="2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86E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gridSpan w:val="2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86EA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86EA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3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8,7695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8,7601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8,8620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gridSpan w:val="2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86E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EA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86EA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2017-06-15T09:04:00Z</dcterms:created>
  <dcterms:modified xsi:type="dcterms:W3CDTF">2017-06-15T09:04:00Z</dcterms:modified>
</cp:coreProperties>
</file>