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150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50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150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50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150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150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150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150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150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150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150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150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150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150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150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11,0061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150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E1502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02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15023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150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1502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150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150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2015-08-19T06:22:00Z</cp:lastPrinted>
  <dcterms:created xsi:type="dcterms:W3CDTF">2015-08-19T06:20:00Z</dcterms:created>
  <dcterms:modified xsi:type="dcterms:W3CDTF">2015-08-19T06:28:00Z</dcterms:modified>
</cp:coreProperties>
</file>