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66F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2016138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6F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66F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08.07.2016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66F5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66F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66F5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66F5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66F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66F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66F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66F5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66F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66F5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66F5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66F5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66F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239 850 000 000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10,0252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10,0120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66F5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66F5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F5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66F56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2016-06-30T12:31:00Z</cp:lastPrinted>
  <dcterms:created xsi:type="dcterms:W3CDTF">2016-06-30T12:31:00Z</dcterms:created>
  <dcterms:modified xsi:type="dcterms:W3CDTF">2016-06-30T12:32:00Z</dcterms:modified>
</cp:coreProperties>
</file>