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6E18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6E18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04.12.2017</w:t>
            </w:r>
          </w:p>
        </w:tc>
      </w:tr>
      <w:tr w:rsidR="003C549B" w:rsidRPr="00B237E3" w:rsidTr="006E18DE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6E18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2017323</w:t>
            </w:r>
          </w:p>
        </w:tc>
      </w:tr>
      <w:tr w:rsidR="003C549B" w:rsidRPr="00B237E3" w:rsidTr="006E18DE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E18DE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E18DE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6E18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6E18DE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6E18D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6E18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04.12.2017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6E18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05.12.2017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6E18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6E18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6E18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E18DE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6E18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6E18D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E18DE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6E18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E18DE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6E18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6E18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E18D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6E18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E18DE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6E18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E18D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6E18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6E18D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6E18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6E18D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6E18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6E18D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6E18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6E18DE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6E18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6E18DE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6E18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6E18DE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6E18D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E18DE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6E18D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E18D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6E18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6E18D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6E18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255 000 000 000</w:t>
            </w:r>
          </w:p>
        </w:tc>
      </w:tr>
      <w:tr w:rsidR="003C549B" w:rsidRPr="0065185C" w:rsidTr="006E18D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6E18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255 000 000 000</w:t>
            </w:r>
          </w:p>
        </w:tc>
      </w:tr>
      <w:tr w:rsidR="003C549B" w:rsidRPr="0065185C" w:rsidTr="006E18D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6E18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255 000 000 000</w:t>
            </w:r>
          </w:p>
        </w:tc>
      </w:tr>
      <w:tr w:rsidR="003C549B" w:rsidRPr="0065185C" w:rsidTr="006E18D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6E18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6E18D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6E18D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6E18D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6E18D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6E18D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6E18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6E18D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6E18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8D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18DE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2017-12-05T11:05:00Z</dcterms:created>
  <dcterms:modified xsi:type="dcterms:W3CDTF">2017-12-05T11:05:00Z</dcterms:modified>
</cp:coreProperties>
</file>