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101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101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101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2016256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101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101E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101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101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101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101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101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101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101E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101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101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101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101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101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101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101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E101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E101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101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101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101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101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101E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101E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101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101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189 100 000 000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101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189 100 000 000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101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189 100 000 000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101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9,5414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101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101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101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101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E101E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1E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01E5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2016-11-16T14:59:00Z</dcterms:created>
  <dcterms:modified xsi:type="dcterms:W3CDTF">2016-11-16T15:00:00Z</dcterms:modified>
</cp:coreProperties>
</file>