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08.05.2018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</w:rPr>
            </w:pPr>
            <w:r>
              <w:t>2 150 000 000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49098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11411A" w:rsidRDefault="00232B0E" w:rsidP="00490980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490980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98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490980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2018-05-08T13:59:00Z</dcterms:created>
  <dcterms:modified xsi:type="dcterms:W3CDTF">2018-05-08T14:00:00Z</dcterms:modified>
</cp:coreProperties>
</file>