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отборов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1E781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1E781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26.02.2016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1E7817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2016037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</w:t>
            </w:r>
            <w:r w:rsidRPr="00F75869">
              <w:lastRenderedPageBreak/>
              <w:t>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1E7817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 xml:space="preserve">Срок действия договора </w:t>
            </w:r>
            <w:proofErr w:type="spellStart"/>
            <w:r w:rsidRPr="00271B02">
              <w:rPr>
                <w:szCs w:val="28"/>
              </w:rPr>
              <w:t>репо</w:t>
            </w:r>
            <w:proofErr w:type="spellEnd"/>
            <w:r w:rsidRPr="00271B02">
              <w:rPr>
                <w:szCs w:val="28"/>
              </w:rPr>
              <w:t xml:space="preserve">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1E7817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3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1E7817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26.02.2016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1E781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29.02.2016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1E781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1E7817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1E781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1E7817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1E7817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1E781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1E781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1E7817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1E7817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1E781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687C5C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отборов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1E7817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1E7817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1E7817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1E7817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1E7817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1E7817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1E7817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1E7817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232B0E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отборов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1E781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10,5200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1E781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45 488 000 000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1E781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45 488 000 000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1E781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45 488 000 000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1E781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10,6088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1E7817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10,5200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1E7817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10,6240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1E781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1E781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</w:tbl>
    <w:p w:rsidR="00232B0E" w:rsidRPr="00232B0E" w:rsidRDefault="00232B0E" w:rsidP="006A3E4D">
      <w:pPr>
        <w:rPr>
          <w:szCs w:val="28"/>
          <w:lang w:val="en-US"/>
        </w:rPr>
      </w:pPr>
      <w:bookmarkStart w:id="0" w:name="_GoBack"/>
      <w:bookmarkEnd w:id="0"/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7817"/>
    <w:rsid w:val="0006322A"/>
    <w:rsid w:val="00096875"/>
    <w:rsid w:val="000B3557"/>
    <w:rsid w:val="000B56EB"/>
    <w:rsid w:val="000E5903"/>
    <w:rsid w:val="001526FF"/>
    <w:rsid w:val="00171884"/>
    <w:rsid w:val="001E7817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18</TotalTime>
  <Pages>3</Pages>
  <Words>552</Words>
  <Characters>3153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dcterms:created xsi:type="dcterms:W3CDTF">2016-02-26T08:27:00Z</dcterms:created>
  <dcterms:modified xsi:type="dcterms:W3CDTF">2016-02-26T08:45:00Z</dcterms:modified>
</cp:coreProperties>
</file>