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B7D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B7D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B7D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2016070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B7D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B7D2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B7D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B7D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B7D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B7D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B7D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B7D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B7D2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B7D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B7D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B7D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B7D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B7D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B7D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B7D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B7D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B7D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B7D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B7D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B7D2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B7D2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B7D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B7D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243 470 000 000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B7D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B7D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B7D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10,5882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B7D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B7D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10,8375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B7D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B7D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B7D24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2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B7D24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B7D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B7D2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B7D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B7D2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2016-04-07T13:27:00Z</cp:lastPrinted>
  <dcterms:created xsi:type="dcterms:W3CDTF">2016-04-07T13:25:00Z</dcterms:created>
  <dcterms:modified xsi:type="dcterms:W3CDTF">2016-04-07T13:28:00Z</dcterms:modified>
</cp:coreProperties>
</file>