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2018241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6,52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CB3E2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11411A" w:rsidRDefault="00232B0E" w:rsidP="00CB3E2D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CB3E2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E2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3E2D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2018-08-31T13:49:00Z</dcterms:created>
  <dcterms:modified xsi:type="dcterms:W3CDTF">2018-08-31T13:49:00Z</dcterms:modified>
</cp:coreProperties>
</file>