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34A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4A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34A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4A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34A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34A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34A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34A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34A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34A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34A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34A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34A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34AE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34AE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242 695 000 000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34A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134AE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E1"/>
    <w:rsid w:val="0006322A"/>
    <w:rsid w:val="00096875"/>
    <w:rsid w:val="000B3557"/>
    <w:rsid w:val="000B56EB"/>
    <w:rsid w:val="000E5903"/>
    <w:rsid w:val="00134AE1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34A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AE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34A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A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2015-12-15T06:13:00Z</cp:lastPrinted>
  <dcterms:created xsi:type="dcterms:W3CDTF">2015-12-15T06:12:00Z</dcterms:created>
  <dcterms:modified xsi:type="dcterms:W3CDTF">2015-12-15T06:14:00Z</dcterms:modified>
</cp:coreProperties>
</file>