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000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000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000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000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0009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000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000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000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000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000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0009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0009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000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000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0009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0009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000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000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000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000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000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000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000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0009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0009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000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10,8000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000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220 292 000 000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000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000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000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10,8001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0009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0009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000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000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00009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9E"/>
    <w:rsid w:val="0000009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000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0009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000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0009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2015-11-05T06:07:00Z</cp:lastPrinted>
  <dcterms:created xsi:type="dcterms:W3CDTF">2015-11-05T06:07:00Z</dcterms:created>
  <dcterms:modified xsi:type="dcterms:W3CDTF">2015-11-05T06:09:00Z</dcterms:modified>
</cp:coreProperties>
</file>