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B04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B04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B04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B04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B04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B04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B04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B04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B04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B04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B04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B04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B04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B04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B04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B04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B042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B042E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2017-05-15T12:48:00Z</cp:lastPrinted>
  <dcterms:created xsi:type="dcterms:W3CDTF">2017-05-15T12:47:00Z</dcterms:created>
  <dcterms:modified xsi:type="dcterms:W3CDTF">2017-05-15T12:48:00Z</dcterms:modified>
</cp:coreProperties>
</file>