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616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16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616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616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616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6165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616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616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616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616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616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616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616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6165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6165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279 250 000 000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279 250 000 000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279 250 000 000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9,5719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9,6969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616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6165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5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61651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2017-02-09T12:55:00Z</cp:lastPrinted>
  <dcterms:created xsi:type="dcterms:W3CDTF">2017-02-09T12:55:00Z</dcterms:created>
  <dcterms:modified xsi:type="dcterms:W3CDTF">2017-02-09T12:56:00Z</dcterms:modified>
</cp:coreProperties>
</file>