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17.04.2018</w:t>
            </w:r>
          </w:p>
        </w:tc>
      </w:tr>
      <w:tr w:rsidR="00323E66" w:rsidRPr="00CC5818" w:rsidTr="0080003E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2018095</w:t>
            </w:r>
          </w:p>
        </w:tc>
      </w:tr>
      <w:tr w:rsidR="00323E66" w:rsidRPr="00CC5818" w:rsidTr="0080003E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0003E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0003E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0003E">
        <w:trPr>
          <w:trHeight w:val="1036"/>
        </w:trPr>
        <w:tc>
          <w:tcPr>
            <w:tcW w:w="5954" w:type="dxa"/>
          </w:tcPr>
          <w:p w:rsidR="00323E66" w:rsidRPr="00CC5818" w:rsidRDefault="00323E66" w:rsidP="00322609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0003E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17.04.2018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18.04.2018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2609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0003E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0003E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0003E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0003E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0003E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80003E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80003E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0003E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5535F2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t>57 100 000 000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t>57 100 000 000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bookmarkStart w:id="0" w:name="_GoBack"/>
            <w:bookmarkEnd w:id="0"/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t>57 100 000 000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80003E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8000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A52B20" w:rsidRPr="00A52B20" w:rsidRDefault="0080003E" w:rsidP="0080003E">
      <w:pPr>
        <w:rPr>
          <w:szCs w:val="28"/>
          <w:lang w:val="en-US"/>
        </w:rPr>
      </w:pPr>
      <w:r>
        <w:rPr>
          <w:lang w:val="en-US"/>
        </w:rPr>
        <w:t xml:space="preserve"> </w:t>
      </w: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3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2609"/>
    <w:rsid w:val="00323E66"/>
    <w:rsid w:val="0039778A"/>
    <w:rsid w:val="003C549B"/>
    <w:rsid w:val="004002BC"/>
    <w:rsid w:val="00435E96"/>
    <w:rsid w:val="005003A8"/>
    <w:rsid w:val="005035B2"/>
    <w:rsid w:val="005535F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0003E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0</TotalTime>
  <Pages>3</Pages>
  <Words>500</Words>
  <Characters>3449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2018-04-18T10:56:00Z</dcterms:created>
  <dcterms:modified xsi:type="dcterms:W3CDTF">2018-04-27T05:42:00Z</dcterms:modified>
</cp:coreProperties>
</file>