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D4F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D4F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D4F4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2017079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D4F4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D4F4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D4F4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D4F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D4F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D4F4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D4F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D4F4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D4F4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D4F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D4F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D4F4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D4F4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D4F4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D4F4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D4F4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D4F4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D4F4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D4F4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D4F4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D4F4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D4F4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D4F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D4F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49 875 000 000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D4F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49 875 000 000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D4F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49 875 000 000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D4F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9,2755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D4F4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D4F4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9,3700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D4F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D4F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D4F48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F4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4F48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D4F4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D4F4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D4F4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D4F4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2017-03-31T08:36:00Z</cp:lastPrinted>
  <dcterms:created xsi:type="dcterms:W3CDTF">2017-03-31T08:36:00Z</dcterms:created>
  <dcterms:modified xsi:type="dcterms:W3CDTF">2017-03-31T08:37:00Z</dcterms:modified>
</cp:coreProperties>
</file>