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5F7A31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5F7A31">
              <w:rPr>
                <w:b/>
                <w:szCs w:val="28"/>
              </w:rPr>
              <w:t>Параметры отбор</w:t>
            </w:r>
            <w:r w:rsidR="0083762C" w:rsidRPr="005F7A31">
              <w:rPr>
                <w:b/>
                <w:szCs w:val="28"/>
              </w:rPr>
              <w:t>а</w:t>
            </w:r>
            <w:r w:rsidRPr="005F7A31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5F7A31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5F7A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5F7A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5F7A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007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F7A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5F7A3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5F7A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5F7A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5F7A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5F7A3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5F7A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5F7A3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5F7A3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5F7A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5F7A3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5F7A3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5F7A3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5F7A31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5F7A31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5F7A31">
              <w:rPr>
                <w:b/>
                <w:szCs w:val="28"/>
              </w:rPr>
              <w:t>репо</w:t>
            </w:r>
            <w:proofErr w:type="spellEnd"/>
            <w:r w:rsidRPr="005F7A31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5F7A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5F7A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5F7A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5F7A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5F7A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5F7A3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5F7A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5F7A3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5F7A3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5F7A3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5F7A31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r w:rsidRPr="005F7A31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5F7A31">
              <w:rPr>
                <w:b/>
                <w:szCs w:val="28"/>
              </w:rPr>
              <w:t>репо</w:t>
            </w:r>
            <w:bookmarkEnd w:id="0"/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5F7A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7A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7A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5F7A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5F7A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F7A3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5F7A3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5F7A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5F7A3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A3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5F7A31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2015-05-19T06:39:00Z</dcterms:created>
  <dcterms:modified xsi:type="dcterms:W3CDTF">2015-05-19T06:40:00Z</dcterms:modified>
</cp:coreProperties>
</file>