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560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60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560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60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560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560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560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560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560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560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560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560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560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560F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560F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242 413 000 000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10,5579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560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1560F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0FC"/>
    <w:rsid w:val="0006322A"/>
    <w:rsid w:val="00096875"/>
    <w:rsid w:val="000B3557"/>
    <w:rsid w:val="000B56EB"/>
    <w:rsid w:val="000E5903"/>
    <w:rsid w:val="001526FF"/>
    <w:rsid w:val="001560FC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2015-09-25T10:56:00Z</dcterms:created>
  <dcterms:modified xsi:type="dcterms:W3CDTF">2015-09-25T10:58:00Z</dcterms:modified>
</cp:coreProperties>
</file>