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1D5CA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C549B" w:rsidRPr="00435E96" w:rsidRDefault="001D5CA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1D5CA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946" w:type="dxa"/>
            <w:vAlign w:val="center"/>
          </w:tcPr>
          <w:p w:rsidR="003C549B" w:rsidRPr="002113E5" w:rsidRDefault="001D5CA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15.08.2017</w:t>
            </w:r>
          </w:p>
        </w:tc>
      </w:tr>
      <w:tr w:rsidR="003C549B" w:rsidRPr="00B237E3" w:rsidTr="001D5CAC">
        <w:trPr>
          <w:trHeight w:val="1036"/>
        </w:trPr>
        <w:tc>
          <w:tcPr>
            <w:tcW w:w="5954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C549B" w:rsidRPr="000B3557" w:rsidRDefault="001D5CA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2017211</w:t>
            </w:r>
          </w:p>
        </w:tc>
      </w:tr>
      <w:tr w:rsidR="003C549B" w:rsidRPr="00B237E3" w:rsidTr="001D5CAC">
        <w:trPr>
          <w:trHeight w:val="1036"/>
        </w:trPr>
        <w:tc>
          <w:tcPr>
            <w:tcW w:w="5954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1D5CAC">
        <w:trPr>
          <w:trHeight w:val="1036"/>
        </w:trPr>
        <w:tc>
          <w:tcPr>
            <w:tcW w:w="5954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1D5CAC">
        <w:trPr>
          <w:trHeight w:val="1036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1D5CA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1D5CAC">
        <w:trPr>
          <w:trHeight w:val="413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C549B" w:rsidRPr="002113E5" w:rsidRDefault="001D5CA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1D5CA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171884" w:rsidRDefault="001D5CA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15.08.2017</w:t>
            </w:r>
          </w:p>
        </w:tc>
      </w:tr>
      <w:tr w:rsidR="003C549B" w:rsidRPr="002113E5" w:rsidTr="001D5CA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2113E5" w:rsidRDefault="001D5CA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16.08.2017</w:t>
            </w:r>
          </w:p>
        </w:tc>
      </w:tr>
      <w:tr w:rsidR="003C549B" w:rsidRPr="002113E5" w:rsidTr="001D5CAC">
        <w:trPr>
          <w:trHeight w:val="397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946" w:type="dxa"/>
            <w:vAlign w:val="center"/>
          </w:tcPr>
          <w:p w:rsidR="003C549B" w:rsidRPr="002113E5" w:rsidRDefault="001D5CA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1D5CA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1D5CA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1D5CA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C549B" w:rsidRPr="002113E5" w:rsidRDefault="001D5CA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1D5CAC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946" w:type="dxa"/>
            <w:vAlign w:val="center"/>
          </w:tcPr>
          <w:p w:rsidR="003C549B" w:rsidRPr="002113E5" w:rsidRDefault="001D5CA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1D5CA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946" w:type="dxa"/>
            <w:vAlign w:val="center"/>
          </w:tcPr>
          <w:p w:rsidR="003C549B" w:rsidRPr="002113E5" w:rsidRDefault="001D5CAC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1D5CAC">
        <w:trPr>
          <w:trHeight w:val="55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F24CA9" w:rsidRDefault="001D5CA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1D5CAC">
        <w:trPr>
          <w:trHeight w:val="85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1D5CA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1D5CAC">
        <w:trPr>
          <w:trHeight w:val="397"/>
        </w:trPr>
        <w:tc>
          <w:tcPr>
            <w:tcW w:w="5954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311ADA" w:rsidRDefault="001D5CA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1D5CA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C549B" w:rsidRPr="005D63E4" w:rsidRDefault="001D5CA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1D5CA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C549B" w:rsidRPr="00AD1542" w:rsidRDefault="001D5CA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1D5CAC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C549B" w:rsidRPr="002113E5" w:rsidRDefault="001D5CA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1D5CAC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C549B" w:rsidRPr="001526FF" w:rsidRDefault="001D5CA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1D5CAC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C549B" w:rsidRPr="001526FF" w:rsidRDefault="001D5CA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1D5CAC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C549B" w:rsidRPr="005E2657" w:rsidRDefault="001D5CA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1D5CAC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C549B" w:rsidRPr="00834AE5" w:rsidRDefault="001D5CA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1D5CAC">
        <w:trPr>
          <w:trHeight w:val="794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C549B" w:rsidRPr="00572C7E" w:rsidRDefault="001D5CA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1D5CAC">
        <w:trPr>
          <w:trHeight w:val="794"/>
        </w:trPr>
        <w:tc>
          <w:tcPr>
            <w:tcW w:w="5954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C549B" w:rsidRPr="00DC24B9" w:rsidRDefault="001D5CA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1D5CAC">
        <w:trPr>
          <w:trHeight w:val="794"/>
        </w:trPr>
        <w:tc>
          <w:tcPr>
            <w:tcW w:w="5954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946" w:type="dxa"/>
            <w:vAlign w:val="center"/>
          </w:tcPr>
          <w:p w:rsidR="003C549B" w:rsidRPr="005F1F0D" w:rsidRDefault="001D5CA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1D5CAC">
        <w:trPr>
          <w:trHeight w:val="794"/>
        </w:trPr>
        <w:tc>
          <w:tcPr>
            <w:tcW w:w="5954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C549B" w:rsidRPr="003A713F" w:rsidRDefault="001D5CA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1D5CAC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CC25D2" w:rsidRDefault="001D5CA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1D5CAC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1D5CA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1D5CAC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1D5CA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1D5CAC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1D5CA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1D5CAC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65185C" w:rsidRDefault="001D5CA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1D5CAC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1D5CA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1D5CAC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1D5CA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1D5CAC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C549B" w:rsidRPr="0065185C" w:rsidRDefault="001D5CA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1D5CAC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C549B" w:rsidRPr="0065185C" w:rsidRDefault="001D5CA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CAC"/>
    <w:rsid w:val="0006322A"/>
    <w:rsid w:val="00096875"/>
    <w:rsid w:val="000B3557"/>
    <w:rsid w:val="000B56EB"/>
    <w:rsid w:val="000E5903"/>
    <w:rsid w:val="001526FF"/>
    <w:rsid w:val="00171884"/>
    <w:rsid w:val="001D5CAC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7E539C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464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2</cp:revision>
  <dcterms:created xsi:type="dcterms:W3CDTF">2017-08-16T11:03:00Z</dcterms:created>
  <dcterms:modified xsi:type="dcterms:W3CDTF">2017-08-16T11:04:00Z</dcterms:modified>
</cp:coreProperties>
</file>