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18.06.2018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2018159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</w:t>
            </w:r>
            <w:r w:rsidRPr="00CC5818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19.06.2018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26.06.2018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663C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 w:val="24"/>
              </w:rPr>
            </w:pPr>
            <w:r>
              <w:t>24 500 000 000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 w:val="24"/>
              </w:rPr>
            </w:pPr>
            <w:r>
              <w:t>24 500 000 000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 w:val="24"/>
              </w:rPr>
            </w:pPr>
            <w:r>
              <w:t>24 500 000 000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 w:val="24"/>
              </w:rPr>
            </w:pPr>
            <w:r>
              <w:t>6,8906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6,9300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663C5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11411A" w:rsidRDefault="00232B0E" w:rsidP="00663C52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663C52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C52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63C52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2018-06-19T11:01:00Z</dcterms:created>
  <dcterms:modified xsi:type="dcterms:W3CDTF">2018-06-19T11:02:00Z</dcterms:modified>
</cp:coreProperties>
</file>