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01.08.2017</w:t>
            </w:r>
          </w:p>
        </w:tc>
      </w:tr>
      <w:tr w:rsidR="003C549B" w:rsidRPr="00B237E3" w:rsidTr="002B45DE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2B45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2017196</w:t>
            </w:r>
          </w:p>
        </w:tc>
      </w:tr>
      <w:tr w:rsidR="003C549B" w:rsidRPr="00B237E3" w:rsidTr="002B45DE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B45DE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B45DE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2B45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2B45DE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2B45D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2B45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01.08.2017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02.08.2017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2B45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B45DE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2B45D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B45DE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B45DE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B45DE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B45DE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2B45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B45DE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2B45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B45DE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2B45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B45DE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2B45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B45DE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2B45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B45DE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2B45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B45DE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2B45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B45DE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2B45D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B45DE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2B45D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2B45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B45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94 200 000 000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B45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94 200 000 000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2B45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94 200 000 000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2B45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8,5243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2B45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2B45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8,7000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2B45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2B45DE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2B45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D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B45DE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2017-08-02T11:04:00Z</dcterms:created>
  <dcterms:modified xsi:type="dcterms:W3CDTF">2017-08-02T11:04:00Z</dcterms:modified>
</cp:coreProperties>
</file>