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03.09.2018</w:t>
            </w:r>
          </w:p>
        </w:tc>
      </w:tr>
      <w:tr w:rsidR="00323E66" w:rsidRPr="00CC5818" w:rsidTr="00717D1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2018247</w:t>
            </w:r>
          </w:p>
        </w:tc>
      </w:tr>
      <w:tr w:rsidR="00323E66" w:rsidRPr="00CC5818" w:rsidTr="00717D1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17D1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17D1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17D1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717D1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04.09.2018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11.09.2018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17D1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17D1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17D1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17D1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717D1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717D1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717D1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17D1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t>12 050 000 000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t>6,8917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17D1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17D1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17D11" w:rsidP="00717D11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D1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17D11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2018-09-04T11:04:00Z</dcterms:created>
  <dcterms:modified xsi:type="dcterms:W3CDTF">2018-09-04T11:04:00Z</dcterms:modified>
</cp:coreProperties>
</file>